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4B14B4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94B14B5" w14:textId="77777777" w:rsidR="00F90453" w:rsidRDefault="00A055F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594B14B8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7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594B14BB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A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594B14BE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D" w14:textId="62C6979B" w:rsidR="00222867" w:rsidRDefault="00880CBD" w:rsidP="006A14A3">
            <w:r>
              <w:rPr>
                <w:rFonts w:hint="cs"/>
                <w:rtl/>
              </w:rPr>
              <w:t>23.8.20</w:t>
            </w:r>
          </w:p>
        </w:tc>
      </w:tr>
    </w:tbl>
    <w:p w14:paraId="594B14BF" w14:textId="77777777" w:rsidR="00332AFB" w:rsidRDefault="00A055F7" w:rsidP="00222867">
      <w:pPr>
        <w:rPr>
          <w:rtl/>
        </w:rPr>
      </w:pPr>
    </w:p>
    <w:p w14:paraId="594B14C0" w14:textId="77777777" w:rsidR="00222867" w:rsidRDefault="00A055F7" w:rsidP="00222867">
      <w:pPr>
        <w:rPr>
          <w:rtl/>
        </w:rPr>
      </w:pPr>
    </w:p>
    <w:p w14:paraId="594B14C1" w14:textId="77777777" w:rsidR="00222867" w:rsidRDefault="00A055F7" w:rsidP="00222867">
      <w:pPr>
        <w:rPr>
          <w:rtl/>
        </w:rPr>
      </w:pPr>
    </w:p>
    <w:p w14:paraId="594B14C2" w14:textId="77777777" w:rsidR="00222867" w:rsidRDefault="00A055F7" w:rsidP="00222867">
      <w:pPr>
        <w:rPr>
          <w:rtl/>
        </w:rPr>
      </w:pPr>
    </w:p>
    <w:p w14:paraId="594B14C3" w14:textId="77777777" w:rsidR="00222867" w:rsidRDefault="00A055F7" w:rsidP="00222867">
      <w:pPr>
        <w:rPr>
          <w:rtl/>
        </w:rPr>
      </w:pPr>
    </w:p>
    <w:p w14:paraId="594B14C4" w14:textId="77777777" w:rsidR="00222867" w:rsidRDefault="00A055F7" w:rsidP="00222867">
      <w:pPr>
        <w:rPr>
          <w:rtl/>
        </w:rPr>
      </w:pPr>
    </w:p>
    <w:p w14:paraId="594B14C5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94B14C6" w14:textId="77777777" w:rsidR="00222867" w:rsidRDefault="00A055F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94B14C7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594B14C8" w14:textId="77777777" w:rsidR="00222867" w:rsidRPr="00AF57E9" w:rsidRDefault="00A055F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94B14CA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C9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594B14CF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594B14CB" w14:textId="6CD155D3" w:rsidR="00C53D54" w:rsidRPr="00C25E6B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שו"שים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המנוהלת בחוות השרתים המרכזית של המשרד. </w:t>
            </w:r>
          </w:p>
          <w:p w14:paraId="594B14CC" w14:textId="100796FD" w:rsidR="00C53D54" w:rsidRPr="00C25E6B" w:rsidRDefault="002401AF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שו</w:t>
            </w:r>
            <w:r w:rsidR="00C53D54"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"שים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="00C53D54"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="00C53D54"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המנוהלת בשרתי אירוח, לצורך החצנה "לעולם". </w:t>
            </w:r>
          </w:p>
          <w:p w14:paraId="594B14CD" w14:textId="4C91CFFA" w:rsidR="00C53D54" w:rsidRPr="00C25E6B" w:rsidRDefault="002401AF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שו</w:t>
            </w:r>
            <w:r w:rsidR="00C53D54"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"שים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="00C53D54"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="00C53D54"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מודול ניהול סקרים טלפוניים. </w:t>
            </w:r>
          </w:p>
          <w:p w14:paraId="594B14CE" w14:textId="6FF5BA97" w:rsidR="006401F5" w:rsidRPr="002401AF" w:rsidRDefault="006401F5" w:rsidP="002401AF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14:paraId="594B14D0" w14:textId="77777777" w:rsidR="00222867" w:rsidRPr="00AF57E9" w:rsidRDefault="00A055F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94B14D1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94B14D2" w14:textId="77777777" w:rsidR="00222867" w:rsidRPr="00AF57E9" w:rsidRDefault="00A055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4B14D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94B14D4" w14:textId="77777777" w:rsidR="00222867" w:rsidRPr="00AF57E9" w:rsidRDefault="00A055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94B14D9" w14:textId="77777777" w:rsidTr="00222867">
        <w:tc>
          <w:tcPr>
            <w:tcW w:w="3085" w:type="dxa"/>
            <w:hideMark/>
          </w:tcPr>
          <w:p w14:paraId="594B14D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94B14D6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94B14D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94B14D8" w14:textId="77777777" w:rsidR="00222867" w:rsidRPr="00AF57E9" w:rsidRDefault="00A055F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94B14DA" w14:textId="77777777" w:rsidR="00222867" w:rsidRPr="00AF57E9" w:rsidRDefault="00A055F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53D54" w14:paraId="594B14DD" w14:textId="77777777" w:rsidTr="007C4A53">
        <w:tc>
          <w:tcPr>
            <w:tcW w:w="2675" w:type="dxa"/>
            <w:shd w:val="clear" w:color="auto" w:fill="E6E6E6"/>
            <w:hideMark/>
          </w:tcPr>
          <w:p w14:paraId="594B14DB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594B14DC" w14:textId="77777777" w:rsidR="00C53D54" w:rsidRPr="00336915" w:rsidRDefault="00C53D54" w:rsidP="00C53D5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</w:p>
        </w:tc>
      </w:tr>
      <w:tr w:rsidR="00C53D54" w14:paraId="594B14E1" w14:textId="77777777" w:rsidTr="007C4A53">
        <w:tc>
          <w:tcPr>
            <w:tcW w:w="2675" w:type="dxa"/>
            <w:shd w:val="clear" w:color="auto" w:fill="E6E6E6"/>
            <w:hideMark/>
          </w:tcPr>
          <w:p w14:paraId="594B14DE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94B14DF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594B14E0" w14:textId="77777777" w:rsidR="00C53D54" w:rsidRPr="0053500C" w:rsidRDefault="00C53D54" w:rsidP="00C53D54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4067B3">
              <w:rPr>
                <w:rFonts w:ascii="Arial" w:hAnsi="Arial"/>
                <w:b/>
                <w:sz w:val="22"/>
                <w:szCs w:val="22"/>
                <w:rtl/>
              </w:rPr>
              <w:t>513880211</w:t>
            </w:r>
          </w:p>
        </w:tc>
      </w:tr>
      <w:tr w:rsidR="007548B0" w14:paraId="594B14E5" w14:textId="77777777" w:rsidTr="007C4A53">
        <w:tc>
          <w:tcPr>
            <w:tcW w:w="2675" w:type="dxa"/>
            <w:shd w:val="clear" w:color="auto" w:fill="E6E6E6"/>
            <w:hideMark/>
          </w:tcPr>
          <w:p w14:paraId="594B14E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594B14E3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594B14E4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36065D" w14:paraId="594B14E8" w14:textId="77777777" w:rsidTr="007C4A53">
        <w:tc>
          <w:tcPr>
            <w:tcW w:w="2675" w:type="dxa"/>
            <w:shd w:val="clear" w:color="auto" w:fill="E6E6E6"/>
            <w:hideMark/>
          </w:tcPr>
          <w:p w14:paraId="594B14E6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594B14E7" w14:textId="2BA5B9DA" w:rsidR="0036065D" w:rsidRPr="00AF57E9" w:rsidRDefault="0036065D" w:rsidP="0036065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946D3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50,000 ₪ כולל מע"מ</w:t>
            </w:r>
          </w:p>
        </w:tc>
      </w:tr>
      <w:tr w:rsidR="0036065D" w14:paraId="594B14EB" w14:textId="77777777" w:rsidTr="007C4A53">
        <w:tc>
          <w:tcPr>
            <w:tcW w:w="2675" w:type="dxa"/>
            <w:shd w:val="clear" w:color="auto" w:fill="E6E6E6"/>
            <w:hideMark/>
          </w:tcPr>
          <w:p w14:paraId="594B14E9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594B14EA" w14:textId="41C57EE8" w:rsidR="0036065D" w:rsidRPr="0053500C" w:rsidRDefault="001F6DD1" w:rsidP="001F6DD1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20</w:t>
            </w:r>
            <w:r w:rsidR="007B422C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04</w:t>
            </w:r>
            <w:r w:rsidR="007B422C">
              <w:rPr>
                <w:rFonts w:ascii="Arial" w:hAnsi="Arial" w:hint="cs"/>
                <w:b/>
                <w:sz w:val="22"/>
                <w:szCs w:val="22"/>
                <w:rtl/>
              </w:rPr>
              <w:t>/2021</w:t>
            </w:r>
            <w:r w:rsidR="0036065D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36065D"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="0036065D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 w:rsidR="0036065D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880CBD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</w:p>
        </w:tc>
      </w:tr>
    </w:tbl>
    <w:p w14:paraId="594B14EC" w14:textId="77777777" w:rsidR="00222867" w:rsidRPr="00AF57E9" w:rsidRDefault="00A055F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94B14ED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94B14E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94B14EF" w14:textId="77777777" w:rsidR="00222867" w:rsidRPr="00AF57E9" w:rsidRDefault="00A055F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94B14F0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94B14F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94B14F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94B14F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94B14F4" w14:textId="77777777" w:rsidR="00222867" w:rsidRPr="00AF57E9" w:rsidRDefault="00A055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594B14F7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4B14F5" w14:textId="77777777" w:rsidR="00C53D54" w:rsidRDefault="00C53D54" w:rsidP="00C53D5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"נמלה", המשמשת יחידות משרד שונות לניהול סקרים, מפותחת ומתוחזקת על ידי 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נמצאת בבעלותה של החברה, ולמשרד הבריאות זכויות שימוש בה. </w:t>
            </w:r>
          </w:p>
          <w:p w14:paraId="594B14F6" w14:textId="77777777" w:rsidR="00572407" w:rsidRPr="000346D8" w:rsidRDefault="00C53D54" w:rsidP="00C53D54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לנוכח מצב דברים בו קוד המקור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והקניין הרוחני במערכת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שייך לחברת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היא היחידה המסוגלת לתחזק ולבצע את המשימות אשר פורטו לעיל במערכת.</w:t>
            </w:r>
          </w:p>
        </w:tc>
      </w:tr>
    </w:tbl>
    <w:p w14:paraId="594B14F8" w14:textId="77777777" w:rsidR="00222867" w:rsidRPr="00534CCB" w:rsidRDefault="00A055F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94B14F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94B14FA" w14:textId="77777777" w:rsidR="00222867" w:rsidRPr="00AF57E9" w:rsidRDefault="00A055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4B14F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94B14F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25E6B" w14:paraId="594B1502" w14:textId="77777777" w:rsidTr="0098429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4FD" w14:textId="140A164F" w:rsidR="00C25E6B" w:rsidRPr="0053500C" w:rsidRDefault="00880CBD" w:rsidP="00656F9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רחלי וייס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4FE" w14:textId="07C53745" w:rsidR="00C25E6B" w:rsidRPr="0053500C" w:rsidRDefault="00C25E6B" w:rsidP="00DD2E7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880CBD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הפרויקט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FF" w14:textId="50262528" w:rsidR="00C25E6B" w:rsidRDefault="00880CBD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anchor distT="0" distB="0" distL="114300" distR="114300" simplePos="0" relativeHeight="251658240" behindDoc="0" locked="0" layoutInCell="1" allowOverlap="1" wp14:anchorId="76E7CDA0" wp14:editId="2153D43E">
                  <wp:simplePos x="0" y="0"/>
                  <wp:positionH relativeFrom="margin">
                    <wp:posOffset>614680</wp:posOffset>
                  </wp:positionH>
                  <wp:positionV relativeFrom="margin">
                    <wp:posOffset>95250</wp:posOffset>
                  </wp:positionV>
                  <wp:extent cx="659062" cy="323850"/>
                  <wp:effectExtent l="0" t="0" r="8255" b="0"/>
                  <wp:wrapSquare wrapText="bothSides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רחלי וייס חתימה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9062" cy="32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594B1500" w14:textId="0578C33A" w:rsidR="00C25E6B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594B1501" w14:textId="77777777" w:rsidR="00C25E6B" w:rsidRPr="0053500C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  <w:tr w:rsidR="007548B0" w14:paraId="594B150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94B1507" w14:textId="77777777" w:rsidR="00222867" w:rsidRDefault="00A055F7" w:rsidP="00222867">
      <w:pPr>
        <w:rPr>
          <w:rtl/>
        </w:rPr>
      </w:pPr>
    </w:p>
    <w:p w14:paraId="594B1508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594B1509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594B150D" w14:textId="77777777" w:rsidTr="006A14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50A" w14:textId="28C32D0D" w:rsidR="00B07843" w:rsidRPr="0053500C" w:rsidRDefault="007B422C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50B" w14:textId="01341CDE" w:rsidR="00B07843" w:rsidRPr="0053500C" w:rsidRDefault="00B07843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7B422C">
              <w:rPr>
                <w:rFonts w:ascii="Arial" w:hAnsi="Arial" w:hint="cs"/>
                <w:b/>
                <w:sz w:val="22"/>
                <w:szCs w:val="22"/>
                <w:rtl/>
              </w:rPr>
              <w:t>ת תחום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50C" w14:textId="3494889C" w:rsidR="00B07843" w:rsidRPr="00AF57E9" w:rsidRDefault="007B422C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149971F" wp14:editId="2E318064">
                  <wp:extent cx="1704340" cy="571314"/>
                  <wp:effectExtent l="0" t="0" r="0" b="63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6794" cy="5788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594B1511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E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1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18125B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594B1512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1F1D40" w14:textId="77777777" w:rsidR="00A055F7" w:rsidRDefault="00A055F7">
      <w:r>
        <w:separator/>
      </w:r>
    </w:p>
  </w:endnote>
  <w:endnote w:type="continuationSeparator" w:id="0">
    <w:p w14:paraId="0046B9EA" w14:textId="77777777" w:rsidR="00A055F7" w:rsidRDefault="00A05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94B153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94B153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4B153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4B153D" w14:textId="1B1C9530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F6DD1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F6DD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94B153E" w14:textId="77777777" w:rsidR="00354861" w:rsidRPr="0098529F" w:rsidRDefault="00A055F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94B154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4B154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4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4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4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94B154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94B154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94B154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94B1548" w14:textId="77777777" w:rsidR="00E678BB" w:rsidRPr="00354861" w:rsidRDefault="00A055F7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BBB4EF" w14:textId="77777777" w:rsidR="00A055F7" w:rsidRDefault="00A055F7">
      <w:r>
        <w:separator/>
      </w:r>
    </w:p>
  </w:footnote>
  <w:footnote w:type="continuationSeparator" w:id="0">
    <w:p w14:paraId="2023DAA7" w14:textId="77777777" w:rsidR="00A055F7" w:rsidRDefault="00A055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94B151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94B151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94B151C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94B1524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94B151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94B1549" wp14:editId="594B154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94B151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94B152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94B152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94B152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5" w14:textId="77777777" w:rsidR="009220EC" w:rsidRPr="00D84715" w:rsidRDefault="00A055F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26" w14:textId="77777777" w:rsidR="009220EC" w:rsidRDefault="00A055F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94B152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A" w14:textId="77777777" w:rsidR="003D6D13" w:rsidRPr="00D84715" w:rsidRDefault="00A055F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2B" w14:textId="77777777" w:rsidR="003D6D13" w:rsidRPr="00D84715" w:rsidRDefault="00A055F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C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94B153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F" w14:textId="77777777" w:rsidR="009220EC" w:rsidRPr="00D84715" w:rsidRDefault="00A055F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30" w14:textId="77777777" w:rsidR="009220EC" w:rsidRPr="00D84715" w:rsidRDefault="00A055F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3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32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94B153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34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94B1535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4B153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3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3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94B153A" w14:textId="77777777" w:rsidR="00E678BB" w:rsidRPr="00D84715" w:rsidRDefault="00A055F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000D97"/>
    <w:multiLevelType w:val="hybridMultilevel"/>
    <w:tmpl w:val="4FB416A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E0E7A"/>
    <w:multiLevelType w:val="multilevel"/>
    <w:tmpl w:val="0409001D"/>
    <w:numStyleLink w:val="SolelBulletList1"/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0"/>
  </w:num>
  <w:num w:numId="3">
    <w:abstractNumId w:val="0"/>
  </w:num>
  <w:num w:numId="4">
    <w:abstractNumId w:val="11"/>
  </w:num>
  <w:num w:numId="5">
    <w:abstractNumId w:val="7"/>
  </w:num>
  <w:num w:numId="6">
    <w:abstractNumId w:val="6"/>
  </w:num>
  <w:num w:numId="7">
    <w:abstractNumId w:val="5"/>
  </w:num>
  <w:num w:numId="8">
    <w:abstractNumId w:val="9"/>
  </w:num>
  <w:num w:numId="9">
    <w:abstractNumId w:val="12"/>
  </w:num>
  <w:num w:numId="10">
    <w:abstractNumId w:val="15"/>
  </w:num>
  <w:num w:numId="11">
    <w:abstractNumId w:val="14"/>
  </w:num>
  <w:num w:numId="12">
    <w:abstractNumId w:val="8"/>
  </w:num>
  <w:num w:numId="13">
    <w:abstractNumId w:val="13"/>
  </w:num>
  <w:num w:numId="14">
    <w:abstractNumId w:val="2"/>
  </w:num>
  <w:num w:numId="15">
    <w:abstractNumId w:val="1"/>
  </w:num>
  <w:num w:numId="16">
    <w:abstractNumId w:val="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E75F5"/>
    <w:rsid w:val="0018125B"/>
    <w:rsid w:val="001B1929"/>
    <w:rsid w:val="001B27BD"/>
    <w:rsid w:val="001F6DD1"/>
    <w:rsid w:val="002401AF"/>
    <w:rsid w:val="002D5C29"/>
    <w:rsid w:val="00336CDD"/>
    <w:rsid w:val="0036065D"/>
    <w:rsid w:val="004657AA"/>
    <w:rsid w:val="004A4352"/>
    <w:rsid w:val="004E0B2C"/>
    <w:rsid w:val="00514ED8"/>
    <w:rsid w:val="00534CCB"/>
    <w:rsid w:val="00572407"/>
    <w:rsid w:val="005779DF"/>
    <w:rsid w:val="006401F5"/>
    <w:rsid w:val="00643FC1"/>
    <w:rsid w:val="00675430"/>
    <w:rsid w:val="006A14A3"/>
    <w:rsid w:val="006A2F7E"/>
    <w:rsid w:val="006D6F6C"/>
    <w:rsid w:val="00727BFF"/>
    <w:rsid w:val="007548B0"/>
    <w:rsid w:val="007B41FD"/>
    <w:rsid w:val="007B422C"/>
    <w:rsid w:val="007C16DE"/>
    <w:rsid w:val="007C4A53"/>
    <w:rsid w:val="00846A0E"/>
    <w:rsid w:val="00880CBD"/>
    <w:rsid w:val="00946D34"/>
    <w:rsid w:val="009532C5"/>
    <w:rsid w:val="00957A71"/>
    <w:rsid w:val="009B6B29"/>
    <w:rsid w:val="009F7FB7"/>
    <w:rsid w:val="00A055F7"/>
    <w:rsid w:val="00A662F8"/>
    <w:rsid w:val="00A77B8A"/>
    <w:rsid w:val="00A90EE3"/>
    <w:rsid w:val="00AE3478"/>
    <w:rsid w:val="00B07843"/>
    <w:rsid w:val="00B53C37"/>
    <w:rsid w:val="00B85624"/>
    <w:rsid w:val="00BC4C4D"/>
    <w:rsid w:val="00C25E6B"/>
    <w:rsid w:val="00C43315"/>
    <w:rsid w:val="00C53D54"/>
    <w:rsid w:val="00C70AF8"/>
    <w:rsid w:val="00D3448C"/>
    <w:rsid w:val="00D577F8"/>
    <w:rsid w:val="00DD2E73"/>
    <w:rsid w:val="00E42B1C"/>
    <w:rsid w:val="00E630D4"/>
    <w:rsid w:val="00E8203D"/>
    <w:rsid w:val="00F15B21"/>
    <w:rsid w:val="00F42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4B14B4"/>
  <w15:docId w15:val="{33C5656C-7E4F-4EA6-ABDB-4CA7A0873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104943818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2018-10-15T07:43:12+00:00</SDDocDate>
    <elnewpapaerdate xmlns="276fb107-33e2-4c3f-bae8-9cd5efb2baae" xsi:nil="true"/>
    <SDHebDate xmlns="276fb107-33e2-4c3f-bae8-9cd5efb2baae">ו'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A99362-BFA8-42CE-9EF7-2007124F79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90F9F1B-27ED-47EB-8D3B-8F781E93E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383</Words>
  <Characters>1920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נמלה 2019 (2).docx.</vt:lpstr>
      <vt:lpstr/>
    </vt:vector>
  </TitlesOfParts>
  <Company/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נמלה 2019 (2).docx.</dc:title>
  <dc:creator>Marina Paz</dc:creator>
  <cp:lastModifiedBy>דורין אמויאל</cp:lastModifiedBy>
  <cp:revision>2</cp:revision>
  <cp:lastPrinted>2018-09-13T09:22:00Z</cp:lastPrinted>
  <dcterms:created xsi:type="dcterms:W3CDTF">2021-04-20T08:34:00Z</dcterms:created>
  <dcterms:modified xsi:type="dcterms:W3CDTF">2021-04-20T08:34:00Z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