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B14B4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594B14B5" w14:textId="77777777" w:rsidR="00F90453" w:rsidRDefault="00A055F7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14:paraId="594B14B8" w14:textId="77777777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4B6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14B7" w14:textId="77777777"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14:paraId="594B14BB" w14:textId="77777777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4B9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14BA" w14:textId="77777777" w:rsidR="00222867" w:rsidRPr="00D635C4" w:rsidRDefault="007C4A53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 ומחשוב</w:t>
            </w:r>
          </w:p>
        </w:tc>
      </w:tr>
      <w:tr w:rsidR="007548B0" w14:paraId="594B14BE" w14:textId="77777777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4BC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36065D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36065D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14BD" w14:textId="62C6979B" w:rsidR="00222867" w:rsidRDefault="00880CBD" w:rsidP="006A14A3">
            <w:r>
              <w:rPr>
                <w:rFonts w:hint="cs"/>
                <w:rtl/>
              </w:rPr>
              <w:t>23.8.20</w:t>
            </w:r>
          </w:p>
        </w:tc>
      </w:tr>
    </w:tbl>
    <w:p w14:paraId="594B14BF" w14:textId="77777777" w:rsidR="00332AFB" w:rsidRDefault="00A055F7" w:rsidP="00222867">
      <w:pPr>
        <w:rPr>
          <w:rtl/>
        </w:rPr>
      </w:pPr>
    </w:p>
    <w:p w14:paraId="594B14C0" w14:textId="77777777" w:rsidR="00222867" w:rsidRDefault="00A055F7" w:rsidP="00222867">
      <w:pPr>
        <w:rPr>
          <w:rtl/>
        </w:rPr>
      </w:pPr>
    </w:p>
    <w:p w14:paraId="594B14C1" w14:textId="77777777" w:rsidR="00222867" w:rsidRDefault="00A055F7" w:rsidP="00222867">
      <w:pPr>
        <w:rPr>
          <w:rtl/>
        </w:rPr>
      </w:pPr>
    </w:p>
    <w:p w14:paraId="594B14C2" w14:textId="77777777" w:rsidR="00222867" w:rsidRDefault="00A055F7" w:rsidP="00222867">
      <w:pPr>
        <w:rPr>
          <w:rtl/>
        </w:rPr>
      </w:pPr>
    </w:p>
    <w:p w14:paraId="594B14C3" w14:textId="77777777" w:rsidR="00222867" w:rsidRDefault="00A055F7" w:rsidP="00222867">
      <w:pPr>
        <w:rPr>
          <w:rtl/>
        </w:rPr>
      </w:pPr>
    </w:p>
    <w:p w14:paraId="594B14C4" w14:textId="77777777" w:rsidR="00222867" w:rsidRDefault="00A055F7" w:rsidP="00222867">
      <w:pPr>
        <w:rPr>
          <w:rtl/>
        </w:rPr>
      </w:pPr>
    </w:p>
    <w:p w14:paraId="594B14C5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594B14C6" w14:textId="77777777" w:rsidR="00222867" w:rsidRDefault="00A055F7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594B14C7" w14:textId="77777777"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594B14C8" w14:textId="77777777" w:rsidR="00222867" w:rsidRPr="00AF57E9" w:rsidRDefault="00A055F7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594B14CA" w14:textId="77777777" w:rsidTr="00E630D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4C9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6401F5" w14:paraId="594B14CF" w14:textId="77777777" w:rsidTr="008653E4">
        <w:trPr>
          <w:trHeight w:val="452"/>
        </w:trPr>
        <w:tc>
          <w:tcPr>
            <w:tcW w:w="9019" w:type="dxa"/>
            <w:tcBorders>
              <w:bottom w:val="single" w:sz="4" w:space="0" w:color="auto"/>
            </w:tcBorders>
          </w:tcPr>
          <w:p w14:paraId="594B14CB" w14:textId="6CD155D3" w:rsidR="00C53D54" w:rsidRPr="00C25E6B" w:rsidRDefault="00C53D54" w:rsidP="00C53D54">
            <w:pPr>
              <w:numPr>
                <w:ilvl w:val="0"/>
                <w:numId w:val="17"/>
              </w:numPr>
              <w:spacing w:line="360" w:lineRule="auto"/>
              <w:rPr>
                <w:rFonts w:ascii="Arial" w:hAnsi="Arial"/>
                <w:b/>
                <w:sz w:val="22"/>
                <w:szCs w:val="22"/>
              </w:rPr>
            </w:pPr>
            <w:r w:rsidRPr="00C25E6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שו"שים במערכת </w:t>
            </w:r>
            <w:r w:rsidR="00534CCB">
              <w:rPr>
                <w:rFonts w:ascii="Arial" w:hAnsi="Arial" w:hint="cs"/>
                <w:b/>
                <w:sz w:val="22"/>
                <w:szCs w:val="22"/>
                <w:rtl/>
              </w:rPr>
              <w:t>"</w:t>
            </w:r>
            <w:r w:rsidRPr="00C25E6B">
              <w:rPr>
                <w:rFonts w:ascii="Arial" w:hAnsi="Arial" w:hint="cs"/>
                <w:b/>
                <w:sz w:val="22"/>
                <w:szCs w:val="22"/>
                <w:rtl/>
              </w:rPr>
              <w:t>נמלה</w:t>
            </w:r>
            <w:r w:rsidR="00534CCB">
              <w:rPr>
                <w:rFonts w:ascii="Arial" w:hAnsi="Arial" w:hint="cs"/>
                <w:b/>
                <w:sz w:val="22"/>
                <w:szCs w:val="22"/>
                <w:rtl/>
              </w:rPr>
              <w:t>"</w:t>
            </w:r>
            <w:r w:rsidRPr="00C25E6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המנוהלת בחוות השרתים המרכזית של המשרד. </w:t>
            </w:r>
          </w:p>
          <w:p w14:paraId="594B14CC" w14:textId="100796FD" w:rsidR="00C53D54" w:rsidRPr="00C25E6B" w:rsidRDefault="002401AF" w:rsidP="00C53D54">
            <w:pPr>
              <w:numPr>
                <w:ilvl w:val="0"/>
                <w:numId w:val="17"/>
              </w:numPr>
              <w:spacing w:line="360" w:lineRule="auto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שו</w:t>
            </w:r>
            <w:r w:rsidR="00C53D54" w:rsidRPr="00C25E6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"שים במערכת </w:t>
            </w:r>
            <w:r w:rsidR="00534CCB">
              <w:rPr>
                <w:rFonts w:ascii="Arial" w:hAnsi="Arial" w:hint="cs"/>
                <w:b/>
                <w:sz w:val="22"/>
                <w:szCs w:val="22"/>
                <w:rtl/>
              </w:rPr>
              <w:t>"</w:t>
            </w:r>
            <w:r w:rsidR="00C53D54" w:rsidRPr="00C25E6B">
              <w:rPr>
                <w:rFonts w:ascii="Arial" w:hAnsi="Arial" w:hint="cs"/>
                <w:b/>
                <w:sz w:val="22"/>
                <w:szCs w:val="22"/>
                <w:rtl/>
              </w:rPr>
              <w:t>נמלה</w:t>
            </w:r>
            <w:r w:rsidR="00534CCB">
              <w:rPr>
                <w:rFonts w:ascii="Arial" w:hAnsi="Arial" w:hint="cs"/>
                <w:b/>
                <w:sz w:val="22"/>
                <w:szCs w:val="22"/>
                <w:rtl/>
              </w:rPr>
              <w:t>"</w:t>
            </w:r>
            <w:r w:rsidR="00C53D54" w:rsidRPr="00C25E6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המנוהלת בשרתי אירוח, לצורך החצנה "לעולם". </w:t>
            </w:r>
          </w:p>
          <w:p w14:paraId="594B14CD" w14:textId="4C91CFFA" w:rsidR="00C53D54" w:rsidRPr="00C25E6B" w:rsidRDefault="002401AF" w:rsidP="00C53D54">
            <w:pPr>
              <w:numPr>
                <w:ilvl w:val="0"/>
                <w:numId w:val="17"/>
              </w:numPr>
              <w:spacing w:line="360" w:lineRule="auto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שו</w:t>
            </w:r>
            <w:r w:rsidR="00C53D54" w:rsidRPr="00C25E6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"שים במערכת </w:t>
            </w:r>
            <w:r w:rsidR="00534CCB">
              <w:rPr>
                <w:rFonts w:ascii="Arial" w:hAnsi="Arial" w:hint="cs"/>
                <w:b/>
                <w:sz w:val="22"/>
                <w:szCs w:val="22"/>
                <w:rtl/>
              </w:rPr>
              <w:t>"</w:t>
            </w:r>
            <w:r w:rsidR="00C53D54" w:rsidRPr="00C25E6B">
              <w:rPr>
                <w:rFonts w:ascii="Arial" w:hAnsi="Arial" w:hint="cs"/>
                <w:b/>
                <w:sz w:val="22"/>
                <w:szCs w:val="22"/>
                <w:rtl/>
              </w:rPr>
              <w:t>נמלה</w:t>
            </w:r>
            <w:r w:rsidR="00534CCB">
              <w:rPr>
                <w:rFonts w:ascii="Arial" w:hAnsi="Arial" w:hint="cs"/>
                <w:b/>
                <w:sz w:val="22"/>
                <w:szCs w:val="22"/>
                <w:rtl/>
              </w:rPr>
              <w:t>"</w:t>
            </w:r>
            <w:r w:rsidR="00C53D54" w:rsidRPr="00C25E6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מודול ניהול סקרים טלפוניים. </w:t>
            </w:r>
          </w:p>
          <w:p w14:paraId="594B14CE" w14:textId="6FF5BA97" w:rsidR="006401F5" w:rsidRPr="002401AF" w:rsidRDefault="006401F5" w:rsidP="002401AF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</w:p>
        </w:tc>
      </w:tr>
    </w:tbl>
    <w:p w14:paraId="594B14D0" w14:textId="77777777" w:rsidR="00222867" w:rsidRPr="00AF57E9" w:rsidRDefault="00A055F7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594B14D1" w14:textId="77777777"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594B14D2" w14:textId="77777777" w:rsidR="00222867" w:rsidRPr="00AF57E9" w:rsidRDefault="00A055F7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94B14D3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594B14D4" w14:textId="77777777" w:rsidR="00222867" w:rsidRPr="00AF57E9" w:rsidRDefault="00A055F7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594B14D9" w14:textId="77777777" w:rsidTr="00222867">
        <w:tc>
          <w:tcPr>
            <w:tcW w:w="3085" w:type="dxa"/>
            <w:hideMark/>
          </w:tcPr>
          <w:p w14:paraId="594B14D5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594B14D6" w14:textId="77777777" w:rsidR="00222867" w:rsidRPr="00AF57E9" w:rsidRDefault="007C4A5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594B14D7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594B14D8" w14:textId="77777777" w:rsidR="00222867" w:rsidRPr="00AF57E9" w:rsidRDefault="00A055F7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594B14DA" w14:textId="77777777" w:rsidR="00222867" w:rsidRPr="00AF57E9" w:rsidRDefault="00A055F7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C53D54" w14:paraId="594B14DD" w14:textId="77777777" w:rsidTr="007C4A53">
        <w:tc>
          <w:tcPr>
            <w:tcW w:w="2675" w:type="dxa"/>
            <w:shd w:val="clear" w:color="auto" w:fill="E6E6E6"/>
            <w:hideMark/>
          </w:tcPr>
          <w:p w14:paraId="594B14DB" w14:textId="77777777" w:rsidR="00C53D54" w:rsidRPr="00AF57E9" w:rsidRDefault="00C53D54" w:rsidP="00C53D5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14:paraId="594B14DC" w14:textId="77777777" w:rsidR="00C53D54" w:rsidRPr="00336915" w:rsidRDefault="00C53D54" w:rsidP="00C53D54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>טופ סולושינס (ל.ה.ב.) בע"מ</w:t>
            </w:r>
          </w:p>
        </w:tc>
      </w:tr>
      <w:tr w:rsidR="00C53D54" w14:paraId="594B14E1" w14:textId="77777777" w:rsidTr="007C4A53">
        <w:tc>
          <w:tcPr>
            <w:tcW w:w="2675" w:type="dxa"/>
            <w:shd w:val="clear" w:color="auto" w:fill="E6E6E6"/>
            <w:hideMark/>
          </w:tcPr>
          <w:p w14:paraId="594B14DE" w14:textId="77777777" w:rsidR="00C53D54" w:rsidRPr="00AF57E9" w:rsidRDefault="00C53D54" w:rsidP="00C53D5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594B14DF" w14:textId="77777777" w:rsidR="00C53D54" w:rsidRPr="00AF57E9" w:rsidRDefault="00C53D54" w:rsidP="00C53D5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14:paraId="594B14E0" w14:textId="77777777" w:rsidR="00C53D54" w:rsidRPr="0053500C" w:rsidRDefault="00C53D54" w:rsidP="00C53D54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 w:rsidRPr="004067B3">
              <w:rPr>
                <w:rFonts w:ascii="Arial" w:hAnsi="Arial"/>
                <w:b/>
                <w:sz w:val="22"/>
                <w:szCs w:val="22"/>
                <w:rtl/>
              </w:rPr>
              <w:t>513880211</w:t>
            </w:r>
          </w:p>
        </w:tc>
      </w:tr>
      <w:tr w:rsidR="007548B0" w14:paraId="594B14E5" w14:textId="77777777" w:rsidTr="007C4A53">
        <w:tc>
          <w:tcPr>
            <w:tcW w:w="2675" w:type="dxa"/>
            <w:shd w:val="clear" w:color="auto" w:fill="E6E6E6"/>
            <w:hideMark/>
          </w:tcPr>
          <w:p w14:paraId="594B14E2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14:paraId="594B14E3" w14:textId="77777777" w:rsidR="00222867" w:rsidRPr="00AF57E9" w:rsidRDefault="00675430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D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14:paraId="594B14E4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36065D" w14:paraId="594B14E8" w14:textId="77777777" w:rsidTr="007C4A53">
        <w:tc>
          <w:tcPr>
            <w:tcW w:w="2675" w:type="dxa"/>
            <w:shd w:val="clear" w:color="auto" w:fill="E6E6E6"/>
            <w:hideMark/>
          </w:tcPr>
          <w:p w14:paraId="594B14E6" w14:textId="77777777" w:rsidR="0036065D" w:rsidRPr="0018125B" w:rsidRDefault="0036065D" w:rsidP="0036065D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77B8A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14:paraId="594B14E7" w14:textId="2BA5B9DA" w:rsidR="0036065D" w:rsidRPr="00AF57E9" w:rsidRDefault="0036065D" w:rsidP="0036065D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</w:pPr>
            <w:r w:rsidRPr="00946D3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50,000 ₪ כולל מע"מ</w:t>
            </w:r>
          </w:p>
        </w:tc>
      </w:tr>
      <w:tr w:rsidR="0036065D" w14:paraId="594B14EB" w14:textId="77777777" w:rsidTr="007C4A53">
        <w:tc>
          <w:tcPr>
            <w:tcW w:w="2675" w:type="dxa"/>
            <w:shd w:val="clear" w:color="auto" w:fill="E6E6E6"/>
            <w:hideMark/>
          </w:tcPr>
          <w:p w14:paraId="594B14E9" w14:textId="77777777" w:rsidR="0036065D" w:rsidRPr="0018125B" w:rsidRDefault="0036065D" w:rsidP="0036065D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77B8A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14:paraId="594B14EA" w14:textId="41C57EE8" w:rsidR="0036065D" w:rsidRPr="0053500C" w:rsidRDefault="001F6DD1" w:rsidP="001F6DD1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20</w:t>
            </w:r>
            <w:r w:rsidR="007B422C">
              <w:rPr>
                <w:rFonts w:ascii="Arial" w:hAnsi="Arial" w:hint="cs"/>
                <w:b/>
                <w:sz w:val="22"/>
                <w:szCs w:val="22"/>
                <w:rtl/>
              </w:rPr>
              <w:t>/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04</w:t>
            </w:r>
            <w:r w:rsidR="007B422C">
              <w:rPr>
                <w:rFonts w:ascii="Arial" w:hAnsi="Arial" w:hint="cs"/>
                <w:b/>
                <w:sz w:val="22"/>
                <w:szCs w:val="22"/>
                <w:rtl/>
              </w:rPr>
              <w:t>/2021</w:t>
            </w:r>
            <w:r w:rsidR="0036065D" w:rsidRPr="00F0471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="0036065D" w:rsidRPr="00F0471B">
              <w:rPr>
                <w:rFonts w:ascii="Arial" w:hAnsi="Arial"/>
                <w:b/>
                <w:sz w:val="22"/>
                <w:szCs w:val="22"/>
                <w:rtl/>
              </w:rPr>
              <w:t>–</w:t>
            </w:r>
            <w:r w:rsidR="0036065D" w:rsidRPr="00F0471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31/12/20</w:t>
            </w:r>
            <w:r w:rsidR="0036065D">
              <w:rPr>
                <w:rFonts w:ascii="Arial" w:hAnsi="Arial" w:hint="cs"/>
                <w:b/>
                <w:sz w:val="22"/>
                <w:szCs w:val="22"/>
                <w:rtl/>
              </w:rPr>
              <w:t>2</w:t>
            </w:r>
            <w:r w:rsidR="00880CBD">
              <w:rPr>
                <w:rFonts w:ascii="Arial" w:hAnsi="Arial" w:hint="cs"/>
                <w:b/>
                <w:sz w:val="22"/>
                <w:szCs w:val="22"/>
                <w:rtl/>
              </w:rPr>
              <w:t>1</w:t>
            </w:r>
          </w:p>
        </w:tc>
      </w:tr>
    </w:tbl>
    <w:p w14:paraId="594B14EC" w14:textId="77777777" w:rsidR="00222867" w:rsidRPr="00AF57E9" w:rsidRDefault="00A055F7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594B14ED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bookmarkStart w:id="0" w:name="_GoBack"/>
      <w:bookmarkEnd w:id="0"/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594B14EE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594B14EF" w14:textId="77777777" w:rsidR="00222867" w:rsidRPr="00AF57E9" w:rsidRDefault="00A055F7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594B14F0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594B14F1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594B14F2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594B14F3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594B14F4" w14:textId="77777777" w:rsidR="00222867" w:rsidRPr="00AF57E9" w:rsidRDefault="00A055F7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9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2"/>
      </w:tblGrid>
      <w:tr w:rsidR="00572407" w14:paraId="594B14F7" w14:textId="77777777" w:rsidTr="00C43315">
        <w:trPr>
          <w:trHeight w:val="779"/>
        </w:trPr>
        <w:tc>
          <w:tcPr>
            <w:tcW w:w="9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4B14F5" w14:textId="77777777" w:rsidR="00C53D54" w:rsidRDefault="00C53D54" w:rsidP="00C53D54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מערכת "נמלה", המשמשת יחידות משרד שונות לניהול סקרים, מפותחת ומתוחזקת על ידי חברת </w:t>
            </w:r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>טופ סולושינס (ל.ה.ב.) בע"מ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, נמצאת בבעלותה של החברה, ולמשרד הבריאות זכויות שימוש בה. </w:t>
            </w:r>
          </w:p>
          <w:p w14:paraId="594B14F6" w14:textId="77777777" w:rsidR="00572407" w:rsidRPr="000346D8" w:rsidRDefault="00C53D54" w:rsidP="00C53D54">
            <w:pPr>
              <w:spacing w:line="276" w:lineRule="auto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למיטב ידיעתי, לנוכח מצב דברים בו קוד המקור</w:t>
            </w:r>
            <w:r w:rsidR="00534CC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והקניין הרוחני במערכת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שייך לחברת </w:t>
            </w:r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>טופ סולושינס (ל.ה.ב.) בע"מ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, היא היחידה המסוגלת לתחזק ולבצע את המשימות אשר פורטו לעיל במערכת.</w:t>
            </w:r>
          </w:p>
        </w:tc>
      </w:tr>
    </w:tbl>
    <w:p w14:paraId="594B14F8" w14:textId="77777777" w:rsidR="00222867" w:rsidRPr="00534CCB" w:rsidRDefault="00A055F7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594B14F9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594B14FA" w14:textId="77777777" w:rsidR="00222867" w:rsidRPr="00AF57E9" w:rsidRDefault="00A055F7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94B14FB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594B14FC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C25E6B" w14:paraId="594B1502" w14:textId="77777777" w:rsidTr="0098429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14FD" w14:textId="140A164F" w:rsidR="00C25E6B" w:rsidRPr="0053500C" w:rsidRDefault="00880CBD" w:rsidP="00656F90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רחלי וייס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14FE" w14:textId="07C53745" w:rsidR="00C25E6B" w:rsidRPr="0053500C" w:rsidRDefault="00C25E6B" w:rsidP="00DD2E7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</w:t>
            </w:r>
            <w:r w:rsidR="00880CBD">
              <w:rPr>
                <w:rFonts w:ascii="Arial" w:hAnsi="Arial" w:hint="cs"/>
                <w:b/>
                <w:sz w:val="22"/>
                <w:szCs w:val="22"/>
                <w:rtl/>
              </w:rPr>
              <w:t>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הפרויקט 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14FF" w14:textId="50262528" w:rsidR="00C25E6B" w:rsidRDefault="00880CBD" w:rsidP="00656F90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/>
                <w:b/>
                <w:noProof/>
                <w:sz w:val="22"/>
                <w:szCs w:val="22"/>
                <w:rtl/>
              </w:rPr>
              <w:drawing>
                <wp:anchor distT="0" distB="0" distL="114300" distR="114300" simplePos="0" relativeHeight="251658240" behindDoc="0" locked="0" layoutInCell="1" allowOverlap="1" wp14:anchorId="76E7CDA0" wp14:editId="2153D43E">
                  <wp:simplePos x="0" y="0"/>
                  <wp:positionH relativeFrom="margin">
                    <wp:posOffset>614680</wp:posOffset>
                  </wp:positionH>
                  <wp:positionV relativeFrom="margin">
                    <wp:posOffset>95250</wp:posOffset>
                  </wp:positionV>
                  <wp:extent cx="659062" cy="323850"/>
                  <wp:effectExtent l="0" t="0" r="8255" b="0"/>
                  <wp:wrapSquare wrapText="bothSides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רחלי וייס חתימה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062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94B1500" w14:textId="0578C33A" w:rsidR="00C25E6B" w:rsidRDefault="00C25E6B" w:rsidP="00656F90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</w:p>
          <w:p w14:paraId="594B1501" w14:textId="77777777" w:rsidR="00C25E6B" w:rsidRPr="0053500C" w:rsidRDefault="00C25E6B" w:rsidP="00656F90">
            <w:pPr>
              <w:spacing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7548B0" w14:paraId="594B1506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03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04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05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594B1507" w14:textId="77777777" w:rsidR="00222867" w:rsidRDefault="00A055F7" w:rsidP="00222867">
      <w:pPr>
        <w:rPr>
          <w:rtl/>
        </w:rPr>
      </w:pPr>
    </w:p>
    <w:p w14:paraId="594B1508" w14:textId="77777777" w:rsidR="00572407" w:rsidRPr="00572407" w:rsidRDefault="00572407" w:rsidP="0057240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תכ"מ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הדעת, לאחר שוידאתי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14:paraId="594B1509" w14:textId="77777777" w:rsidR="00572407" w:rsidRDefault="00572407" w:rsidP="00572407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B07843" w:rsidRPr="00AF57E9" w14:paraId="594B150D" w14:textId="77777777" w:rsidTr="006A14A3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150A" w14:textId="28C32D0D" w:rsidR="00B07843" w:rsidRPr="0053500C" w:rsidRDefault="007B422C" w:rsidP="006A14A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אתי מלאייב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150B" w14:textId="01341CDE" w:rsidR="00B07843" w:rsidRPr="0053500C" w:rsidRDefault="00B07843" w:rsidP="006A14A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</w:t>
            </w:r>
            <w:r w:rsidR="007B422C">
              <w:rPr>
                <w:rFonts w:ascii="Arial" w:hAnsi="Arial" w:hint="cs"/>
                <w:b/>
                <w:sz w:val="22"/>
                <w:szCs w:val="22"/>
                <w:rtl/>
              </w:rPr>
              <w:t>ת תחום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150C" w14:textId="3494889C" w:rsidR="00B07843" w:rsidRPr="00AF57E9" w:rsidRDefault="007B422C" w:rsidP="00B0784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 wp14:anchorId="4149971F" wp14:editId="2E318064">
                  <wp:extent cx="1704340" cy="571314"/>
                  <wp:effectExtent l="0" t="0" r="0" b="635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חתימה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6794" cy="578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7843" w:rsidRPr="00AF57E9" w14:paraId="594B1511" w14:textId="77777777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0E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0F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10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18125B"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rtl/>
              </w:rPr>
              <w:t>חתימה</w:t>
            </w:r>
          </w:p>
        </w:tc>
      </w:tr>
    </w:tbl>
    <w:p w14:paraId="594B1512" w14:textId="77777777" w:rsidR="00572407" w:rsidRPr="00817FBA" w:rsidRDefault="00572407" w:rsidP="00572407"/>
    <w:sectPr w:rsidR="00572407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1F1D40" w14:textId="77777777" w:rsidR="00A055F7" w:rsidRDefault="00A055F7">
      <w:r>
        <w:separator/>
      </w:r>
    </w:p>
  </w:endnote>
  <w:endnote w:type="continuationSeparator" w:id="0">
    <w:p w14:paraId="0046B9EA" w14:textId="77777777" w:rsidR="00A055F7" w:rsidRDefault="00A05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594B153F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594B153B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94B153C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94B153D" w14:textId="1B1C9530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1F6DD1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1F6DD1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594B153E" w14:textId="77777777" w:rsidR="00354861" w:rsidRPr="0098529F" w:rsidRDefault="00A055F7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594B1544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94B1540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41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94B1542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43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594B1547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594B1545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594B1546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594B1548" w14:textId="77777777" w:rsidR="00E678BB" w:rsidRPr="00354861" w:rsidRDefault="00A055F7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BB4EF" w14:textId="77777777" w:rsidR="00A055F7" w:rsidRDefault="00A055F7">
      <w:r>
        <w:separator/>
      </w:r>
    </w:p>
  </w:footnote>
  <w:footnote w:type="continuationSeparator" w:id="0">
    <w:p w14:paraId="2023DAA7" w14:textId="77777777" w:rsidR="00A055F7" w:rsidRDefault="00A05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594B151D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594B151B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594B151C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594B1524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594B151E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594B1549" wp14:editId="594B154A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594B151F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594B1520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594B1521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94B1522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23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594B1529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94B1525" w14:textId="77777777" w:rsidR="009220EC" w:rsidRPr="00D84715" w:rsidRDefault="00A055F7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94B1526" w14:textId="77777777" w:rsidR="009220EC" w:rsidRDefault="00A055F7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94B1527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28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594B152E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94B152A" w14:textId="77777777" w:rsidR="003D6D13" w:rsidRPr="00D84715" w:rsidRDefault="00A055F7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94B152B" w14:textId="77777777" w:rsidR="003D6D13" w:rsidRPr="00D84715" w:rsidRDefault="00A055F7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94B152C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2D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594B1533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94B152F" w14:textId="77777777" w:rsidR="009220EC" w:rsidRPr="00D84715" w:rsidRDefault="00A055F7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94B1530" w14:textId="77777777" w:rsidR="009220EC" w:rsidRPr="00D84715" w:rsidRDefault="00A055F7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94B1531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32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594B1539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94B1534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594B1535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94B1536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94B1537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38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594B153A" w14:textId="77777777" w:rsidR="00E678BB" w:rsidRPr="00D84715" w:rsidRDefault="00A055F7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1149E4"/>
    <w:multiLevelType w:val="hybridMultilevel"/>
    <w:tmpl w:val="A8901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D3568"/>
    <w:multiLevelType w:val="hybridMultilevel"/>
    <w:tmpl w:val="500C5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D235CC"/>
    <w:multiLevelType w:val="hybridMultilevel"/>
    <w:tmpl w:val="2B862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00D97"/>
    <w:multiLevelType w:val="hybridMultilevel"/>
    <w:tmpl w:val="4FB416A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4A7944BD"/>
    <w:multiLevelType w:val="hybridMultilevel"/>
    <w:tmpl w:val="0E148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1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1FD5A16"/>
    <w:multiLevelType w:val="hybridMultilevel"/>
    <w:tmpl w:val="24204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E0E7A"/>
    <w:multiLevelType w:val="multilevel"/>
    <w:tmpl w:val="0409001D"/>
    <w:numStyleLink w:val="SolelBulletList1"/>
  </w:abstractNum>
  <w:abstractNum w:abstractNumId="15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6"/>
  </w:num>
  <w:num w:numId="2">
    <w:abstractNumId w:val="10"/>
  </w:num>
  <w:num w:numId="3">
    <w:abstractNumId w:val="0"/>
  </w:num>
  <w:num w:numId="4">
    <w:abstractNumId w:val="11"/>
  </w:num>
  <w:num w:numId="5">
    <w:abstractNumId w:val="7"/>
  </w:num>
  <w:num w:numId="6">
    <w:abstractNumId w:val="6"/>
  </w:num>
  <w:num w:numId="7">
    <w:abstractNumId w:val="5"/>
  </w:num>
  <w:num w:numId="8">
    <w:abstractNumId w:val="9"/>
  </w:num>
  <w:num w:numId="9">
    <w:abstractNumId w:val="12"/>
  </w:num>
  <w:num w:numId="10">
    <w:abstractNumId w:val="15"/>
  </w:num>
  <w:num w:numId="11">
    <w:abstractNumId w:val="14"/>
  </w:num>
  <w:num w:numId="12">
    <w:abstractNumId w:val="8"/>
  </w:num>
  <w:num w:numId="13">
    <w:abstractNumId w:val="13"/>
  </w:num>
  <w:num w:numId="14">
    <w:abstractNumId w:val="2"/>
  </w:num>
  <w:num w:numId="15">
    <w:abstractNumId w:val="1"/>
  </w:num>
  <w:num w:numId="16">
    <w:abstractNumId w:val="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346D8"/>
    <w:rsid w:val="000E75F5"/>
    <w:rsid w:val="0018125B"/>
    <w:rsid w:val="001B1929"/>
    <w:rsid w:val="001B27BD"/>
    <w:rsid w:val="001F6DD1"/>
    <w:rsid w:val="002401AF"/>
    <w:rsid w:val="002D5C29"/>
    <w:rsid w:val="00336CDD"/>
    <w:rsid w:val="0036065D"/>
    <w:rsid w:val="004657AA"/>
    <w:rsid w:val="004A4352"/>
    <w:rsid w:val="004E0B2C"/>
    <w:rsid w:val="00514ED8"/>
    <w:rsid w:val="00534CCB"/>
    <w:rsid w:val="00572407"/>
    <w:rsid w:val="005779DF"/>
    <w:rsid w:val="006401F5"/>
    <w:rsid w:val="00643FC1"/>
    <w:rsid w:val="00675430"/>
    <w:rsid w:val="006A14A3"/>
    <w:rsid w:val="006A2F7E"/>
    <w:rsid w:val="006D6F6C"/>
    <w:rsid w:val="00727BFF"/>
    <w:rsid w:val="007548B0"/>
    <w:rsid w:val="007B41FD"/>
    <w:rsid w:val="007B422C"/>
    <w:rsid w:val="007C16DE"/>
    <w:rsid w:val="007C4A53"/>
    <w:rsid w:val="00846A0E"/>
    <w:rsid w:val="00880CBD"/>
    <w:rsid w:val="00946D34"/>
    <w:rsid w:val="009532C5"/>
    <w:rsid w:val="00957A71"/>
    <w:rsid w:val="009B6B29"/>
    <w:rsid w:val="009F7FB7"/>
    <w:rsid w:val="00A055F7"/>
    <w:rsid w:val="00A662F8"/>
    <w:rsid w:val="00A77B8A"/>
    <w:rsid w:val="00A90EE3"/>
    <w:rsid w:val="00AE3478"/>
    <w:rsid w:val="00B07843"/>
    <w:rsid w:val="00B53C37"/>
    <w:rsid w:val="00B85624"/>
    <w:rsid w:val="00BC4C4D"/>
    <w:rsid w:val="00C25E6B"/>
    <w:rsid w:val="00C43315"/>
    <w:rsid w:val="00C53D54"/>
    <w:rsid w:val="00C70AF8"/>
    <w:rsid w:val="00D3448C"/>
    <w:rsid w:val="00D577F8"/>
    <w:rsid w:val="00DD2E73"/>
    <w:rsid w:val="00E42B1C"/>
    <w:rsid w:val="00E630D4"/>
    <w:rsid w:val="00E8203D"/>
    <w:rsid w:val="00F15B21"/>
    <w:rsid w:val="00F4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4B14B4"/>
  <w15:docId w15:val="{33C5656C-7E4F-4EA6-ABDB-4CA7A087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hps">
    <w:name w:val="hps"/>
    <w:rsid w:val="00E63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104943818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2018-10-15T07:43:12+00:00</SDDocDate>
    <elnewpapaerdate xmlns="276fb107-33e2-4c3f-bae8-9cd5efb2baae" xsi:nil="true"/>
    <SDHebDate xmlns="276fb107-33e2-4c3f-bae8-9cd5efb2baae">ו' בחשון, התשע"ט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Importance xmlns="276fb107-33e2-4c3f-bae8-9cd5efb2baae" xsi:nil="true"/>
    <SDExternalEntityConnected xmlns="276fb107-33e2-4c3f-bae8-9cd5efb2baa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99362-BFA8-42CE-9EF7-2007124F7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276fb107-33e2-4c3f-bae8-9cd5efb2baae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0F9F1B-27ED-47EB-8D3B-8F781E93E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0</TotalTime>
  <Pages>2</Pages>
  <Words>383</Words>
  <Characters>1920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חוות דעת ספק יחיד נמלה 2019 (2).docx.</vt:lpstr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חוות דעת ספק יחיד נמלה 2019 (2).docx.</dc:title>
  <dc:creator>Marina Paz</dc:creator>
  <cp:lastModifiedBy>דורין אמויאל</cp:lastModifiedBy>
  <cp:revision>2</cp:revision>
  <cp:lastPrinted>2018-09-13T09:22:00Z</cp:lastPrinted>
  <dcterms:created xsi:type="dcterms:W3CDTF">2021-04-20T08:34:00Z</dcterms:created>
  <dcterms:modified xsi:type="dcterms:W3CDTF">2021-04-20T08:34:00Z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